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25" w:tblpY="-12864"/>
        <w:tblOverlap w:val="never"/>
        <w:tblW w:w="924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132"/>
        <w:gridCol w:w="930"/>
        <w:gridCol w:w="818"/>
        <w:gridCol w:w="836"/>
        <w:gridCol w:w="942"/>
        <w:gridCol w:w="1125"/>
        <w:gridCol w:w="992"/>
        <w:gridCol w:w="159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244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</w:p>
          <w:p>
            <w:pPr>
              <w:widowControl/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2"/>
                <w:szCs w:val="32"/>
              </w:rPr>
              <w:t>附件：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kern w:val="0"/>
                <w:sz w:val="44"/>
                <w:szCs w:val="4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44"/>
                <w:szCs w:val="44"/>
              </w:rPr>
              <w:t>玄武区招聘社区专职工作者报名表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序号：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 xml:space="preserve">    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填表时间：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填报街道</w:t>
            </w:r>
          </w:p>
        </w:tc>
        <w:tc>
          <w:tcPr>
            <w:tcW w:w="2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是否服从分配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身份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证号</w:t>
            </w:r>
          </w:p>
        </w:tc>
        <w:tc>
          <w:tcPr>
            <w:tcW w:w="471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</w:p>
        </w:tc>
        <w:tc>
          <w:tcPr>
            <w:tcW w:w="15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近期一寸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免冠照片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出生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年月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性别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民族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政治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面貌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159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学历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毕业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时间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毕业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院校</w:t>
            </w:r>
          </w:p>
        </w:tc>
        <w:tc>
          <w:tcPr>
            <w:tcW w:w="30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15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所学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专业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籍贯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pacing w:val="-4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0"/>
                <w:kern w:val="0"/>
                <w:sz w:val="28"/>
                <w:szCs w:val="28"/>
              </w:rPr>
              <w:t>户   口</w:t>
            </w:r>
            <w:r>
              <w:rPr>
                <w:rFonts w:hint="eastAsia" w:ascii="方正仿宋_GBK" w:hAnsi="方正仿宋_GBK" w:eastAsia="方正仿宋_GBK" w:cs="方正仿宋_GBK"/>
                <w:spacing w:val="-4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spacing w:val="-4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地址</w:t>
            </w:r>
          </w:p>
        </w:tc>
        <w:tc>
          <w:tcPr>
            <w:tcW w:w="465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联系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电话</w:t>
            </w:r>
          </w:p>
        </w:tc>
        <w:tc>
          <w:tcPr>
            <w:tcW w:w="25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有何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特长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  <w:tc>
          <w:tcPr>
            <w:tcW w:w="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邮政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编码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E-mail</w:t>
            </w:r>
          </w:p>
        </w:tc>
        <w:tc>
          <w:tcPr>
            <w:tcW w:w="2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简</w:t>
            </w:r>
          </w:p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历</w:t>
            </w:r>
          </w:p>
        </w:tc>
        <w:tc>
          <w:tcPr>
            <w:tcW w:w="8366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3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3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3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7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3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8366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244" w:type="dxa"/>
            <w:gridSpan w:val="9"/>
            <w:tcBorders>
              <w:top w:val="single" w:color="auto" w:sz="4" w:space="0"/>
              <w:left w:val="single" w:color="auto" w:sz="8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诚信承诺：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</w:rPr>
              <w:t>上述填写内容真实完整。如有不实，本人愿承担一切法律责任。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9244" w:type="dxa"/>
            <w:gridSpan w:val="9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承诺人（签名）：     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日</w:t>
            </w:r>
          </w:p>
          <w:p>
            <w:pPr>
              <w:widowControl/>
              <w:ind w:firstLine="280" w:firstLineChars="10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 xml:space="preserve">-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PAGE   \* MERGEFORMAT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72298"/>
    <w:rsid w:val="002A5206"/>
    <w:rsid w:val="1E435BB3"/>
    <w:rsid w:val="2A472298"/>
    <w:rsid w:val="31F65625"/>
    <w:rsid w:val="429C4EAD"/>
    <w:rsid w:val="49663047"/>
    <w:rsid w:val="5D340A61"/>
    <w:rsid w:val="6D535020"/>
    <w:rsid w:val="71AF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2018-06-08T03:15:00Z</dcterms:created>
  <dc:creator>青鸟无痕</dc:creator>
  <cp:lastModifiedBy>团圆745642</cp:lastModifiedBy>
  <dcterms:modified xsi:type="dcterms:W3CDTF">2018-06-08T06:13:07Z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